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9326E" w14:textId="58F6B7E8" w:rsidR="00D60209" w:rsidRDefault="00406446" w:rsidP="00D81AA9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0CD6F49C" wp14:editId="34D5115A">
                <wp:simplePos x="0" y="0"/>
                <wp:positionH relativeFrom="page">
                  <wp:posOffset>3886200</wp:posOffset>
                </wp:positionH>
                <wp:positionV relativeFrom="page">
                  <wp:posOffset>2286000</wp:posOffset>
                </wp:positionV>
                <wp:extent cx="2743200" cy="3547745"/>
                <wp:effectExtent l="0" t="0" r="0" b="8255"/>
                <wp:wrapTight wrapText="bothSides">
                  <wp:wrapPolygon edited="0">
                    <wp:start x="200" y="0"/>
                    <wp:lineTo x="200" y="21496"/>
                    <wp:lineTo x="21200" y="21496"/>
                    <wp:lineTo x="21200" y="0"/>
                    <wp:lineTo x="200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4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5A6926" w14:textId="49833D24" w:rsidR="00406446" w:rsidRPr="009C5D10" w:rsidRDefault="00406446" w:rsidP="00F31404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We are always happy for volunteers to get involved.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Whether it’s helping out with an ev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ent or supporting in planning, o</w:t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r coming along to a meeting to help with ideas. We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will be</w:t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excited to see you.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Without volunteers we couldn’t run the event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and raise money to support the children of Prettygate schools.</w:t>
                            </w:r>
                          </w:p>
                          <w:p w14:paraId="7F80AF4B" w14:textId="2DEF5E79" w:rsidR="00406446" w:rsidRPr="009C5D10" w:rsidRDefault="00406446" w:rsidP="009C5D10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Contact</w:t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us via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br/>
                              <w:t>F</w:t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acebook https://www.facebook.com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/groups/friendsofprettygate</w:t>
                            </w:r>
                          </w:p>
                          <w:p w14:paraId="06D1BDF2" w14:textId="77777777" w:rsidR="00406446" w:rsidRDefault="00406446" w:rsidP="009C5D10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Pr="009C5D10">
                              <w:rPr>
                                <w:color w:val="auto"/>
                                <w:sz w:val="20"/>
                                <w:szCs w:val="20"/>
                              </w:rPr>
                              <w:t>friendsofprettygate@gmail.com</w:t>
                            </w:r>
                          </w:p>
                          <w:p w14:paraId="37709D65" w14:textId="78113748" w:rsidR="00406446" w:rsidRPr="009C5D10" w:rsidRDefault="00406446" w:rsidP="009C5D10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Website www.friendsofprettygate.co.uk</w:t>
                            </w:r>
                          </w:p>
                          <w:p w14:paraId="7652F32C" w14:textId="2DDAF3DB" w:rsidR="00406446" w:rsidRPr="009C5D10" w:rsidRDefault="00406446" w:rsidP="009C5D10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Phone :</w:t>
                            </w:r>
                            <w:proofErr w:type="gram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4D88">
                              <w:rPr>
                                <w:color w:val="auto"/>
                                <w:sz w:val="20"/>
                                <w:szCs w:val="20"/>
                              </w:rPr>
                              <w:t>07396700345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306pt;margin-top:180pt;width:3in;height:279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" mv:complextextbox="1" o:allowincell="f" filled="f" stroked="f">
                <v:textbox inset=",0,,0">
                  <w:txbxContent>
                    <w:p w14:paraId="385A6926" w14:textId="49833D24" w:rsidR="00406446" w:rsidRPr="009C5D10" w:rsidRDefault="00406446" w:rsidP="00F31404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We are always happy for volunteers to get involved.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br/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Whether it’s helping out with an ev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ent or supporting in planning, o</w:t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 xml:space="preserve">r coming along to a meeting to help with ideas. We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will be</w:t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 xml:space="preserve"> excited to see you.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br/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Without volunteers we couldn’t run the event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 xml:space="preserve"> and raise money to support the children of Prettygate schools.</w:t>
                      </w:r>
                    </w:p>
                    <w:p w14:paraId="7F80AF4B" w14:textId="2DEF5E79" w:rsidR="00406446" w:rsidRPr="009C5D10" w:rsidRDefault="00406446" w:rsidP="009C5D10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Contact</w:t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 xml:space="preserve"> us via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br/>
                        <w:t>F</w:t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acebook https://www.facebook.com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/groups/friendsofprettygate</w:t>
                      </w:r>
                    </w:p>
                    <w:p w14:paraId="06D1BDF2" w14:textId="77777777" w:rsidR="00406446" w:rsidRDefault="00406446" w:rsidP="009C5D10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br/>
                      </w:r>
                      <w:r w:rsidRPr="009C5D10">
                        <w:rPr>
                          <w:color w:val="auto"/>
                          <w:sz w:val="20"/>
                          <w:szCs w:val="20"/>
                        </w:rPr>
                        <w:t>friendsofprettygate@gmail.com</w:t>
                      </w:r>
                    </w:p>
                    <w:p w14:paraId="37709D65" w14:textId="78113748" w:rsidR="00406446" w:rsidRPr="009C5D10" w:rsidRDefault="00406446" w:rsidP="009C5D10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Website www.friendsofprettygate.co.uk</w:t>
                      </w:r>
                    </w:p>
                    <w:p w14:paraId="7652F32C" w14:textId="2DDAF3DB" w:rsidR="00406446" w:rsidRPr="009C5D10" w:rsidRDefault="00406446" w:rsidP="009C5D10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auto"/>
                          <w:sz w:val="20"/>
                          <w:szCs w:val="20"/>
                        </w:rPr>
                        <w:t>Phone :</w:t>
                      </w:r>
                      <w:proofErr w:type="gram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BA4D88">
                        <w:rPr>
                          <w:color w:val="auto"/>
                          <w:sz w:val="20"/>
                          <w:szCs w:val="20"/>
                        </w:rPr>
                        <w:t>07396700345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AA9">
        <w:rPr>
          <w:noProof/>
        </w:rPr>
        <w:drawing>
          <wp:anchor distT="0" distB="0" distL="114300" distR="114300" simplePos="0" relativeHeight="251658281" behindDoc="0" locked="0" layoutInCell="1" allowOverlap="1" wp14:anchorId="11409AB4" wp14:editId="007B94D4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10972800" cy="2575560"/>
            <wp:effectExtent l="0" t="0" r="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9"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7F84BC93" wp14:editId="1D8FC669">
                <wp:simplePos x="0" y="0"/>
                <wp:positionH relativeFrom="page">
                  <wp:posOffset>685800</wp:posOffset>
                </wp:positionH>
                <wp:positionV relativeFrom="page">
                  <wp:posOffset>914400</wp:posOffset>
                </wp:positionV>
                <wp:extent cx="2587625" cy="1068705"/>
                <wp:effectExtent l="0" t="0" r="0" b="0"/>
                <wp:wrapThrough wrapText="bothSides">
                  <wp:wrapPolygon edited="0">
                    <wp:start x="212" y="0"/>
                    <wp:lineTo x="212" y="21048"/>
                    <wp:lineTo x="21202" y="21048"/>
                    <wp:lineTo x="21202" y="0"/>
                    <wp:lineTo x="21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1247" w14:textId="2100454B" w:rsidR="00406446" w:rsidRPr="00D60209" w:rsidRDefault="00406446" w:rsidP="00D60209">
                            <w:pPr>
                              <w:jc w:val="center"/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  <w:t>Who a</w:t>
                            </w:r>
                            <w:r w:rsidRPr="00D60209"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  <w:t>re we</w:t>
                            </w:r>
                            <w:r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54pt;margin-top:1in;width:203.75pt;height:84.15pt;z-index:251660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" mv:complextextbox="1" filled="f" stroked="f">
                <v:textbox>
                  <w:txbxContent>
                    <w:p w14:paraId="2F0E1247" w14:textId="2100454B" w:rsidR="00406446" w:rsidRPr="00D60209" w:rsidRDefault="00406446" w:rsidP="00D60209">
                      <w:pPr>
                        <w:jc w:val="center"/>
                        <w:rPr>
                          <w:color w:val="9C1E22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color w:val="9C1E22" w:themeColor="text2" w:themeShade="BF"/>
                          <w:sz w:val="40"/>
                          <w:szCs w:val="40"/>
                        </w:rPr>
                        <w:t>Who a</w:t>
                      </w:r>
                      <w:r w:rsidRPr="00D60209">
                        <w:rPr>
                          <w:color w:val="9C1E22" w:themeColor="text2" w:themeShade="BF"/>
                          <w:sz w:val="40"/>
                          <w:szCs w:val="40"/>
                        </w:rPr>
                        <w:t>re we</w:t>
                      </w:r>
                      <w:r>
                        <w:rPr>
                          <w:color w:val="9C1E22" w:themeColor="text2" w:themeShade="BF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1AA9">
        <w:rPr>
          <w:noProof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0D16259C" wp14:editId="050DE6E4">
                <wp:simplePos x="0" y="0"/>
                <wp:positionH relativeFrom="page">
                  <wp:posOffset>685800</wp:posOffset>
                </wp:positionH>
                <wp:positionV relativeFrom="page">
                  <wp:posOffset>1371600</wp:posOffset>
                </wp:positionV>
                <wp:extent cx="2587625" cy="3020060"/>
                <wp:effectExtent l="0" t="0" r="0" b="2540"/>
                <wp:wrapThrough wrapText="bothSides">
                  <wp:wrapPolygon edited="0">
                    <wp:start x="212" y="0"/>
                    <wp:lineTo x="212" y="21437"/>
                    <wp:lineTo x="21202" y="21437"/>
                    <wp:lineTo x="21202" y="0"/>
                    <wp:lineTo x="212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C7363" w14:textId="05197E81" w:rsidR="00406446" w:rsidRDefault="00406446">
                            <w:r>
                              <w:t xml:space="preserve">We are a group of parents who are trustees of the charity, Friends of Prettygate. </w:t>
                            </w:r>
                          </w:p>
                          <w:p w14:paraId="3D9372E8" w14:textId="77777777" w:rsidR="00406446" w:rsidRDefault="00406446"/>
                          <w:p w14:paraId="5CAC153B" w14:textId="77777777" w:rsidR="00406446" w:rsidRDefault="00406446">
                            <w:r>
                              <w:t>We have two Chairs -</w:t>
                            </w:r>
                          </w:p>
                          <w:p w14:paraId="50B7684D" w14:textId="77777777" w:rsidR="00406446" w:rsidRDefault="00406446">
                            <w:r>
                              <w:t>Sarah Brown &amp; Hollie Allen</w:t>
                            </w:r>
                          </w:p>
                          <w:p w14:paraId="27293315" w14:textId="77777777" w:rsidR="00406446" w:rsidRDefault="00406446">
                            <w:r>
                              <w:t>Secretary - Jayne Rogers</w:t>
                            </w:r>
                          </w:p>
                          <w:p w14:paraId="72996FB0" w14:textId="77777777" w:rsidR="00406446" w:rsidRDefault="00406446">
                            <w:r>
                              <w:t>Treasurer - Dom Bowers</w:t>
                            </w:r>
                          </w:p>
                          <w:p w14:paraId="035EA296" w14:textId="77777777" w:rsidR="00406446" w:rsidRDefault="00406446"/>
                          <w:p w14:paraId="608FFA7B" w14:textId="77777777" w:rsidR="00406446" w:rsidRDefault="00406446">
                            <w:r>
                              <w:t>We also have parents who regularly volunteer to help with events and planning. We are a community that supports and works with the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8" type="#_x0000_t202" style="position:absolute;margin-left:54pt;margin-top:108pt;width:203.75pt;height:237.8pt;z-index:251662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+YsNUCAAAgBgAADgAAAGRycy9lMm9Eb2MueG1srFRNb9swDL0P2H8QdE9tZ06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" mv:complextextbox="1" filled="f" stroked="f">
                <v:textbox>
                  <w:txbxContent>
                    <w:p w14:paraId="4A6C7363" w14:textId="05197E81" w:rsidR="00406446" w:rsidRDefault="00406446">
                      <w:r>
                        <w:t xml:space="preserve">We are a group of parents who are trustees of the charity, Friends of Prettygate. </w:t>
                      </w:r>
                    </w:p>
                    <w:p w14:paraId="3D9372E8" w14:textId="77777777" w:rsidR="00406446" w:rsidRDefault="00406446"/>
                    <w:p w14:paraId="5CAC153B" w14:textId="77777777" w:rsidR="00406446" w:rsidRDefault="00406446">
                      <w:r>
                        <w:t>We have two Chairs -</w:t>
                      </w:r>
                    </w:p>
                    <w:p w14:paraId="50B7684D" w14:textId="77777777" w:rsidR="00406446" w:rsidRDefault="00406446">
                      <w:r>
                        <w:t>Sarah Brown &amp; Hollie Allen</w:t>
                      </w:r>
                    </w:p>
                    <w:p w14:paraId="27293315" w14:textId="77777777" w:rsidR="00406446" w:rsidRDefault="00406446">
                      <w:r>
                        <w:t>Secretary - Jayne Rogers</w:t>
                      </w:r>
                    </w:p>
                    <w:p w14:paraId="72996FB0" w14:textId="77777777" w:rsidR="00406446" w:rsidRDefault="00406446">
                      <w:r>
                        <w:t>Treasurer - Dom Bowers</w:t>
                      </w:r>
                    </w:p>
                    <w:p w14:paraId="035EA296" w14:textId="77777777" w:rsidR="00406446" w:rsidRDefault="00406446"/>
                    <w:p w14:paraId="608FFA7B" w14:textId="77777777" w:rsidR="00406446" w:rsidRDefault="00406446">
                      <w:r>
                        <w:t>We also have parents who regularly volunteer to help with events and planning. We are a community that supports and works with the school.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1AA9">
        <w:rPr>
          <w:noProof/>
        </w:rPr>
        <w:drawing>
          <wp:anchor distT="0" distB="0" distL="118745" distR="118745" simplePos="0" relativeHeight="251658271" behindDoc="0" locked="0" layoutInCell="0" allowOverlap="1" wp14:anchorId="259C3524" wp14:editId="74AF7559">
            <wp:simplePos x="0" y="0"/>
            <wp:positionH relativeFrom="page">
              <wp:posOffset>4114800</wp:posOffset>
            </wp:positionH>
            <wp:positionV relativeFrom="page">
              <wp:posOffset>685800</wp:posOffset>
            </wp:positionV>
            <wp:extent cx="787400" cy="1371600"/>
            <wp:effectExtent l="25400" t="25400" r="25400" b="25400"/>
            <wp:wrapTight wrapText="bothSides">
              <wp:wrapPolygon edited="0">
                <wp:start x="-697" y="-400"/>
                <wp:lineTo x="-697" y="21600"/>
                <wp:lineTo x="21600" y="21600"/>
                <wp:lineTo x="21600" y="-400"/>
                <wp:lineTo x="-697" y="-400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371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9">
        <w:rPr>
          <w:noProof/>
        </w:rPr>
        <w:drawing>
          <wp:anchor distT="0" distB="0" distL="118745" distR="118745" simplePos="0" relativeHeight="251658272" behindDoc="0" locked="0" layoutInCell="1" allowOverlap="1" wp14:anchorId="0A35DE48" wp14:editId="4F9D28E0">
            <wp:simplePos x="0" y="0"/>
            <wp:positionH relativeFrom="page">
              <wp:posOffset>4199890</wp:posOffset>
            </wp:positionH>
            <wp:positionV relativeFrom="page">
              <wp:posOffset>924560</wp:posOffset>
            </wp:positionV>
            <wp:extent cx="381635" cy="381635"/>
            <wp:effectExtent l="25400" t="25400" r="24765" b="24765"/>
            <wp:wrapTight wrapText="bothSides">
              <wp:wrapPolygon edited="0">
                <wp:start x="-1438" y="-1438"/>
                <wp:lineTo x="-1438" y="21564"/>
                <wp:lineTo x="21564" y="21564"/>
                <wp:lineTo x="21564" y="-1438"/>
                <wp:lineTo x="-1438" y="-1438"/>
              </wp:wrapPolygon>
            </wp:wrapTight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9">
        <w:rPr>
          <w:noProof/>
        </w:rPr>
        <w:drawing>
          <wp:anchor distT="0" distB="0" distL="118745" distR="118745" simplePos="0" relativeHeight="251658273" behindDoc="0" locked="0" layoutInCell="1" allowOverlap="1" wp14:anchorId="5B360678" wp14:editId="42A3156A">
            <wp:simplePos x="0" y="0"/>
            <wp:positionH relativeFrom="page">
              <wp:posOffset>4495165</wp:posOffset>
            </wp:positionH>
            <wp:positionV relativeFrom="page">
              <wp:posOffset>1362075</wp:posOffset>
            </wp:positionV>
            <wp:extent cx="350520" cy="350520"/>
            <wp:effectExtent l="25400" t="25400" r="30480" b="30480"/>
            <wp:wrapTight wrapText="bothSides">
              <wp:wrapPolygon edited="0">
                <wp:start x="-1565" y="-1565"/>
                <wp:lineTo x="-1565" y="21913"/>
                <wp:lineTo x="21913" y="21913"/>
                <wp:lineTo x="21913" y="-1565"/>
                <wp:lineTo x="-1565" y="-1565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9">
        <w:rPr>
          <w:noProof/>
        </w:rPr>
        <mc:AlternateContent>
          <mc:Choice Requires="wps">
            <w:drawing>
              <wp:anchor distT="0" distB="0" distL="114300" distR="114300" simplePos="0" relativeHeight="251661359" behindDoc="0" locked="0" layoutInCell="1" allowOverlap="1" wp14:anchorId="05796BF6" wp14:editId="1E2F77CA">
                <wp:simplePos x="0" y="0"/>
                <wp:positionH relativeFrom="page">
                  <wp:posOffset>5029200</wp:posOffset>
                </wp:positionH>
                <wp:positionV relativeFrom="page">
                  <wp:posOffset>914400</wp:posOffset>
                </wp:positionV>
                <wp:extent cx="1562735" cy="1091565"/>
                <wp:effectExtent l="0" t="0" r="0" b="635"/>
                <wp:wrapThrough wrapText="bothSides">
                  <wp:wrapPolygon edited="0">
                    <wp:start x="351" y="0"/>
                    <wp:lineTo x="351" y="21110"/>
                    <wp:lineTo x="20714" y="21110"/>
                    <wp:lineTo x="20714" y="0"/>
                    <wp:lineTo x="351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C5E92" w14:textId="77777777" w:rsidR="00406446" w:rsidRPr="009C5D10" w:rsidRDefault="00406446" w:rsidP="00D60209">
                            <w:pPr>
                              <w:jc w:val="center"/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</w:pPr>
                            <w:r w:rsidRPr="009C5D10">
                              <w:rPr>
                                <w:color w:val="9C1E22" w:themeColor="text2" w:themeShade="BF"/>
                                <w:sz w:val="40"/>
                                <w:szCs w:val="40"/>
                              </w:rPr>
                              <w:t>How to be involved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96pt;margin-top:1in;width:123.05pt;height:85.95pt;z-index:251661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" mv:complextextbox="1" filled="f" stroked="f">
                <v:textbox>
                  <w:txbxContent>
                    <w:p w14:paraId="37CC5E92" w14:textId="77777777" w:rsidR="00406446" w:rsidRPr="009C5D10" w:rsidRDefault="00406446" w:rsidP="00D60209">
                      <w:pPr>
                        <w:jc w:val="center"/>
                        <w:rPr>
                          <w:color w:val="9C1E22" w:themeColor="text2" w:themeShade="BF"/>
                          <w:sz w:val="40"/>
                          <w:szCs w:val="40"/>
                        </w:rPr>
                      </w:pPr>
                      <w:r w:rsidRPr="009C5D10">
                        <w:rPr>
                          <w:color w:val="9C1E22" w:themeColor="text2" w:themeShade="BF"/>
                          <w:sz w:val="40"/>
                          <w:szCs w:val="40"/>
                        </w:rPr>
                        <w:t>How to be involved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1AA9">
        <w:rPr>
          <w:noProof/>
        </w:rPr>
        <mc:AlternateContent>
          <mc:Choice Requires="wps">
            <w:drawing>
              <wp:anchor distT="0" distB="0" distL="114300" distR="114300" simplePos="0" relativeHeight="251663407" behindDoc="0" locked="0" layoutInCell="1" allowOverlap="1" wp14:anchorId="1E13356F" wp14:editId="61F5ADE0">
                <wp:simplePos x="0" y="0"/>
                <wp:positionH relativeFrom="page">
                  <wp:posOffset>7543800</wp:posOffset>
                </wp:positionH>
                <wp:positionV relativeFrom="page">
                  <wp:posOffset>4343400</wp:posOffset>
                </wp:positionV>
                <wp:extent cx="2574925" cy="502920"/>
                <wp:effectExtent l="0" t="0" r="0" b="5080"/>
                <wp:wrapThrough wrapText="bothSides">
                  <wp:wrapPolygon edited="0">
                    <wp:start x="213" y="0"/>
                    <wp:lineTo x="213" y="20727"/>
                    <wp:lineTo x="21094" y="20727"/>
                    <wp:lineTo x="21094" y="0"/>
                    <wp:lineTo x="213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8A27D" w14:textId="77777777" w:rsidR="00406446" w:rsidRDefault="00406446" w:rsidP="00110451">
                            <w:pPr>
                              <w:jc w:val="center"/>
                            </w:pPr>
                            <w:r>
                              <w:t xml:space="preserve">Charity </w:t>
                            </w:r>
                            <w:proofErr w:type="gramStart"/>
                            <w:r>
                              <w:t>no :</w:t>
                            </w:r>
                            <w:proofErr w:type="gramEnd"/>
                            <w:r>
                              <w:t xml:space="preserve"> 1199207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0" type="#_x0000_t202" style="position:absolute;margin-left:594pt;margin-top:342pt;width:202.75pt;height:39.6pt;z-index:251663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W11tUCAAAf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" mv:complextextbox="1" filled="f" stroked="f">
                <v:textbox>
                  <w:txbxContent>
                    <w:p w14:paraId="32A8A27D" w14:textId="77777777" w:rsidR="00406446" w:rsidRDefault="00406446" w:rsidP="00110451">
                      <w:pPr>
                        <w:jc w:val="center"/>
                      </w:pPr>
                      <w:r>
                        <w:t xml:space="preserve">Charity </w:t>
                      </w:r>
                      <w:proofErr w:type="gramStart"/>
                      <w:r>
                        <w:t>no :</w:t>
                      </w:r>
                      <w:proofErr w:type="gramEnd"/>
                      <w:r>
                        <w:t xml:space="preserve"> 1199207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1AA9">
        <w:rPr>
          <w:noProof/>
        </w:rPr>
        <w:drawing>
          <wp:anchor distT="0" distB="0" distL="114300" distR="114300" simplePos="0" relativeHeight="251659311" behindDoc="0" locked="0" layoutInCell="1" allowOverlap="1" wp14:anchorId="291C6050" wp14:editId="40A7B328">
            <wp:simplePos x="0" y="0"/>
            <wp:positionH relativeFrom="page">
              <wp:posOffset>7543800</wp:posOffset>
            </wp:positionH>
            <wp:positionV relativeFrom="page">
              <wp:posOffset>1371600</wp:posOffset>
            </wp:positionV>
            <wp:extent cx="2589530" cy="2940685"/>
            <wp:effectExtent l="0" t="0" r="1270" b="5715"/>
            <wp:wrapThrough wrapText="bothSides">
              <wp:wrapPolygon edited="0">
                <wp:start x="0" y="0"/>
                <wp:lineTo x="0" y="21455"/>
                <wp:lineTo x="21399" y="21455"/>
                <wp:lineTo x="2139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7214404-0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A547FA">
        <w:br w:type="page"/>
      </w:r>
      <w:r w:rsidR="00D81A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55" behindDoc="0" locked="0" layoutInCell="0" allowOverlap="1" wp14:anchorId="0FD59C0D" wp14:editId="10D061B6">
                <wp:simplePos x="0" y="0"/>
                <wp:positionH relativeFrom="page">
                  <wp:posOffset>3886200</wp:posOffset>
                </wp:positionH>
                <wp:positionV relativeFrom="page">
                  <wp:posOffset>3886200</wp:posOffset>
                </wp:positionV>
                <wp:extent cx="2638425" cy="4140200"/>
                <wp:effectExtent l="0" t="0" r="0" b="0"/>
                <wp:wrapTight wrapText="bothSides">
                  <wp:wrapPolygon edited="0">
                    <wp:start x="208" y="0"/>
                    <wp:lineTo x="208" y="21467"/>
                    <wp:lineTo x="21210" y="21467"/>
                    <wp:lineTo x="21210" y="0"/>
                    <wp:lineTo x="208" y="0"/>
                  </wp:wrapPolygon>
                </wp:wrapTight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14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527246" w14:textId="77777777" w:rsidR="00406446" w:rsidRPr="00504434" w:rsidRDefault="00406446" w:rsidP="00504434">
                            <w:pPr>
                              <w:pStyle w:val="BodyText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504434">
                              <w:rPr>
                                <w:color w:val="auto"/>
                                <w:sz w:val="40"/>
                                <w:szCs w:val="40"/>
                              </w:rPr>
                              <w:t>How do we raise money?</w:t>
                            </w:r>
                          </w:p>
                          <w:p w14:paraId="1EF6BEF3" w14:textId="6B11AF62" w:rsidR="00406446" w:rsidRDefault="00406446" w:rsidP="00A12F9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We run events through out the year. “Secret rooms” for mothers, fathers and Christmas.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where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you buy a ticket and your child gets to pick from a selection of pre-prepared wrapped gifts that they can then give to </w:t>
                            </w:r>
                            <w:r w:rsidR="009F27EA">
                              <w:rPr>
                                <w:color w:val="auto"/>
                              </w:rPr>
                              <w:t xml:space="preserve">a </w:t>
                            </w:r>
                            <w:r>
                              <w:rPr>
                                <w:color w:val="auto"/>
                              </w:rPr>
                              <w:t xml:space="preserve">loved one, </w:t>
                            </w:r>
                          </w:p>
                          <w:p w14:paraId="7B0829BE" w14:textId="1A651D10" w:rsidR="00406446" w:rsidRDefault="009F27EA" w:rsidP="00A12F9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The </w:t>
                            </w:r>
                            <w:r w:rsidR="00406446">
                              <w:rPr>
                                <w:color w:val="auto"/>
                              </w:rPr>
                              <w:t>Christmas fair, summer fete and Fireworks w</w:t>
                            </w:r>
                            <w:r>
                              <w:rPr>
                                <w:color w:val="auto"/>
                              </w:rPr>
                              <w:t xml:space="preserve">here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 xml:space="preserve">fun can be had by </w:t>
                            </w:r>
                            <w:r w:rsidR="00406446">
                              <w:rPr>
                                <w:color w:val="auto"/>
                              </w:rPr>
                              <w:t>the</w:t>
                            </w:r>
                            <w:r>
                              <w:rPr>
                                <w:color w:val="auto"/>
                              </w:rPr>
                              <w:t xml:space="preserve"> whole</w:t>
                            </w:r>
                            <w:r w:rsidR="00406446">
                              <w:rPr>
                                <w:color w:val="auto"/>
                              </w:rPr>
                              <w:t xml:space="preserve"> family while raising money</w:t>
                            </w:r>
                            <w:proofErr w:type="gramEnd"/>
                            <w:r w:rsidR="00406446">
                              <w:rPr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color w:val="auto"/>
                              </w:rPr>
                              <w:t>These a</w:t>
                            </w:r>
                            <w:r w:rsidR="00406446">
                              <w:rPr>
                                <w:color w:val="auto"/>
                              </w:rPr>
                              <w:t>nd many more activiti</w:t>
                            </w:r>
                            <w:r>
                              <w:rPr>
                                <w:color w:val="auto"/>
                              </w:rPr>
                              <w:t xml:space="preserve">es keep </w:t>
                            </w:r>
                            <w:r w:rsidR="00406446">
                              <w:rPr>
                                <w:color w:val="auto"/>
                              </w:rPr>
                              <w:t>our calendar busy.</w:t>
                            </w:r>
                          </w:p>
                          <w:p w14:paraId="03366A71" w14:textId="77777777" w:rsidR="00406446" w:rsidRDefault="00406446" w:rsidP="00A12F9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  <w:p w14:paraId="599E33D0" w14:textId="77777777" w:rsidR="00406446" w:rsidRPr="00A12F9D" w:rsidRDefault="00406446" w:rsidP="00A12F9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06pt;margin-top:306pt;width:207.75pt;height:326pt;z-index:251665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" mv:complextextbox="1" o:allowincell="f" filled="f" stroked="f">
                <v:textbox inset=",0,,0">
                  <w:txbxContent>
                    <w:p w14:paraId="3D527246" w14:textId="77777777" w:rsidR="00406446" w:rsidRPr="00504434" w:rsidRDefault="00406446" w:rsidP="00504434">
                      <w:pPr>
                        <w:pStyle w:val="BodyText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504434">
                        <w:rPr>
                          <w:color w:val="auto"/>
                          <w:sz w:val="40"/>
                          <w:szCs w:val="40"/>
                        </w:rPr>
                        <w:t>How do we raise money?</w:t>
                      </w:r>
                    </w:p>
                    <w:p w14:paraId="1EF6BEF3" w14:textId="6B11AF62" w:rsidR="00406446" w:rsidRDefault="00406446" w:rsidP="00A12F9D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We run events through out the year. “Secret rooms” for mothers, fathers and Christmas. </w:t>
                      </w:r>
                      <w:proofErr w:type="gramStart"/>
                      <w:r>
                        <w:rPr>
                          <w:color w:val="auto"/>
                        </w:rPr>
                        <w:t>where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you buy a ticket and your child gets to pick from a selection of pre-prepared wrapped gifts that they can then give to </w:t>
                      </w:r>
                      <w:r w:rsidR="009F27EA">
                        <w:rPr>
                          <w:color w:val="auto"/>
                        </w:rPr>
                        <w:t xml:space="preserve">a </w:t>
                      </w:r>
                      <w:r>
                        <w:rPr>
                          <w:color w:val="auto"/>
                        </w:rPr>
                        <w:t xml:space="preserve">loved one, </w:t>
                      </w:r>
                    </w:p>
                    <w:p w14:paraId="7B0829BE" w14:textId="1A651D10" w:rsidR="00406446" w:rsidRDefault="009F27EA" w:rsidP="00A12F9D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The </w:t>
                      </w:r>
                      <w:r w:rsidR="00406446">
                        <w:rPr>
                          <w:color w:val="auto"/>
                        </w:rPr>
                        <w:t>Christmas fair, summer fete and Fireworks w</w:t>
                      </w:r>
                      <w:r>
                        <w:rPr>
                          <w:color w:val="auto"/>
                        </w:rPr>
                        <w:t xml:space="preserve">here </w:t>
                      </w:r>
                      <w:proofErr w:type="gramStart"/>
                      <w:r>
                        <w:rPr>
                          <w:color w:val="auto"/>
                        </w:rPr>
                        <w:t xml:space="preserve">fun can be had by </w:t>
                      </w:r>
                      <w:r w:rsidR="00406446">
                        <w:rPr>
                          <w:color w:val="auto"/>
                        </w:rPr>
                        <w:t>the</w:t>
                      </w:r>
                      <w:r>
                        <w:rPr>
                          <w:color w:val="auto"/>
                        </w:rPr>
                        <w:t xml:space="preserve"> whole</w:t>
                      </w:r>
                      <w:r w:rsidR="00406446">
                        <w:rPr>
                          <w:color w:val="auto"/>
                        </w:rPr>
                        <w:t xml:space="preserve"> family while raising money</w:t>
                      </w:r>
                      <w:proofErr w:type="gramEnd"/>
                      <w:r w:rsidR="00406446">
                        <w:rPr>
                          <w:color w:val="auto"/>
                        </w:rPr>
                        <w:t xml:space="preserve">. </w:t>
                      </w:r>
                      <w:r>
                        <w:rPr>
                          <w:color w:val="auto"/>
                        </w:rPr>
                        <w:t>These a</w:t>
                      </w:r>
                      <w:r w:rsidR="00406446">
                        <w:rPr>
                          <w:color w:val="auto"/>
                        </w:rPr>
                        <w:t>nd many more activiti</w:t>
                      </w:r>
                      <w:r>
                        <w:rPr>
                          <w:color w:val="auto"/>
                        </w:rPr>
                        <w:t xml:space="preserve">es keep </w:t>
                      </w:r>
                      <w:r w:rsidR="00406446">
                        <w:rPr>
                          <w:color w:val="auto"/>
                        </w:rPr>
                        <w:t>our calendar busy.</w:t>
                      </w:r>
                    </w:p>
                    <w:p w14:paraId="03366A71" w14:textId="77777777" w:rsidR="00406446" w:rsidRDefault="00406446" w:rsidP="00A12F9D">
                      <w:pPr>
                        <w:pStyle w:val="BodyText"/>
                        <w:rPr>
                          <w:color w:val="auto"/>
                        </w:rPr>
                      </w:pPr>
                    </w:p>
                    <w:p w14:paraId="599E33D0" w14:textId="77777777" w:rsidR="00406446" w:rsidRPr="00A12F9D" w:rsidRDefault="00406446" w:rsidP="00A12F9D">
                      <w:pPr>
                        <w:pStyle w:val="BodyTex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AA9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0" allowOverlap="1" wp14:anchorId="2541456E" wp14:editId="54115D48">
                <wp:simplePos x="0" y="0"/>
                <wp:positionH relativeFrom="page">
                  <wp:posOffset>7315200</wp:posOffset>
                </wp:positionH>
                <wp:positionV relativeFrom="page">
                  <wp:posOffset>3657600</wp:posOffset>
                </wp:positionV>
                <wp:extent cx="2578100" cy="3416300"/>
                <wp:effectExtent l="0" t="0" r="0" b="12700"/>
                <wp:wrapTight wrapText="bothSides">
                  <wp:wrapPolygon edited="0">
                    <wp:start x="213" y="0"/>
                    <wp:lineTo x="213" y="21520"/>
                    <wp:lineTo x="21068" y="21520"/>
                    <wp:lineTo x="21068" y="0"/>
                    <wp:lineTo x="213" y="0"/>
                  </wp:wrapPolygon>
                </wp:wrapTight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E01E0D" w14:textId="77777777" w:rsidR="00406446" w:rsidRDefault="00406446" w:rsidP="00504434">
                            <w:pPr>
                              <w:pStyle w:val="BodyTex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4FEDA66C" w14:textId="33ABB94D" w:rsidR="00406446" w:rsidRPr="00504434" w:rsidRDefault="009F27EA" w:rsidP="00504434">
                            <w:pPr>
                              <w:pStyle w:val="BodyText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Where does the money get spent</w:t>
                            </w:r>
                            <w:r w:rsidR="00406446" w:rsidRPr="00504434">
                              <w:rPr>
                                <w:color w:val="auto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6B1664EF" w14:textId="708827BA" w:rsidR="00406446" w:rsidRDefault="00406446" w:rsidP="00504434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We support the school in </w:t>
                            </w:r>
                            <w:r w:rsidR="009F27EA">
                              <w:rPr>
                                <w:color w:val="auto"/>
                              </w:rPr>
                              <w:t>a variety</w:t>
                            </w:r>
                            <w:r>
                              <w:rPr>
                                <w:color w:val="auto"/>
                              </w:rPr>
                              <w:t xml:space="preserve"> of different ways that enhance the enjoyment of school</w:t>
                            </w:r>
                          </w:p>
                          <w:p w14:paraId="552B0DA6" w14:textId="77777777" w:rsidR="00406446" w:rsidRDefault="00406446" w:rsidP="00504434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We have purchased new play equipment for both the infant and junior school.</w:t>
                            </w:r>
                          </w:p>
                          <w:p w14:paraId="6FB777A3" w14:textId="7F11EAD0" w:rsidR="00406446" w:rsidRPr="00504434" w:rsidRDefault="00406446" w:rsidP="00504434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Helped by </w:t>
                            </w:r>
                            <w:r w:rsidR="009F27EA">
                              <w:rPr>
                                <w:color w:val="auto"/>
                              </w:rPr>
                              <w:t>contributing</w:t>
                            </w:r>
                            <w:r>
                              <w:rPr>
                                <w:color w:val="auto"/>
                              </w:rPr>
                              <w:t xml:space="preserve"> towards the cost of taking all the children to sees the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Panto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at Christmas time.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many other things.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in;margin-top:4in;width:203pt;height:269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" mv:complextextbox="1" o:allowincell="f" filled="f" stroked="f">
                <v:textbox inset=",0,,0">
                  <w:txbxContent>
                    <w:p w14:paraId="2BE01E0D" w14:textId="77777777" w:rsidR="00406446" w:rsidRDefault="00406446" w:rsidP="00504434">
                      <w:pPr>
                        <w:pStyle w:val="BodyText"/>
                        <w:jc w:val="center"/>
                        <w:rPr>
                          <w:color w:val="auto"/>
                        </w:rPr>
                      </w:pPr>
                    </w:p>
                    <w:p w14:paraId="4FEDA66C" w14:textId="33ABB94D" w:rsidR="00406446" w:rsidRPr="00504434" w:rsidRDefault="009F27EA" w:rsidP="00504434">
                      <w:pPr>
                        <w:pStyle w:val="BodyText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</w:rPr>
                        <w:t>Where does the money get spent</w:t>
                      </w:r>
                      <w:r w:rsidR="00406446" w:rsidRPr="00504434">
                        <w:rPr>
                          <w:color w:val="auto"/>
                          <w:sz w:val="36"/>
                          <w:szCs w:val="36"/>
                        </w:rPr>
                        <w:t>?</w:t>
                      </w:r>
                    </w:p>
                    <w:p w14:paraId="6B1664EF" w14:textId="708827BA" w:rsidR="00406446" w:rsidRDefault="00406446" w:rsidP="00504434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We support the school in </w:t>
                      </w:r>
                      <w:r w:rsidR="009F27EA">
                        <w:rPr>
                          <w:color w:val="auto"/>
                        </w:rPr>
                        <w:t>a variety</w:t>
                      </w:r>
                      <w:r>
                        <w:rPr>
                          <w:color w:val="auto"/>
                        </w:rPr>
                        <w:t xml:space="preserve"> of different ways that enhance the enjoyment of school</w:t>
                      </w:r>
                    </w:p>
                    <w:p w14:paraId="552B0DA6" w14:textId="77777777" w:rsidR="00406446" w:rsidRDefault="00406446" w:rsidP="00504434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We have purchased new play equipment for both the infant and junior school.</w:t>
                      </w:r>
                    </w:p>
                    <w:p w14:paraId="6FB777A3" w14:textId="7F11EAD0" w:rsidR="00406446" w:rsidRPr="00504434" w:rsidRDefault="00406446" w:rsidP="00504434">
                      <w:pPr>
                        <w:pStyle w:val="Body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Helped by </w:t>
                      </w:r>
                      <w:r w:rsidR="009F27EA">
                        <w:rPr>
                          <w:color w:val="auto"/>
                        </w:rPr>
                        <w:t>contributing</w:t>
                      </w:r>
                      <w:r>
                        <w:rPr>
                          <w:color w:val="auto"/>
                        </w:rPr>
                        <w:t xml:space="preserve"> towards the cost of taking all the children to sees the </w:t>
                      </w:r>
                      <w:proofErr w:type="spellStart"/>
                      <w:r>
                        <w:rPr>
                          <w:color w:val="auto"/>
                        </w:rPr>
                        <w:t>Panto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at Christmas time. </w:t>
                      </w:r>
                      <w:proofErr w:type="gramStart"/>
                      <w:r>
                        <w:rPr>
                          <w:color w:val="auto"/>
                        </w:rPr>
                        <w:t>and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many other things.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AA9">
        <w:rPr>
          <w:noProof/>
        </w:rPr>
        <w:drawing>
          <wp:anchor distT="0" distB="0" distL="114300" distR="114300" simplePos="0" relativeHeight="251658276" behindDoc="0" locked="0" layoutInCell="1" allowOverlap="1" wp14:anchorId="39348892" wp14:editId="2F6814B8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10767060" cy="2953385"/>
            <wp:effectExtent l="0" t="0" r="254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1AA9">
        <w:rPr>
          <w:noProof/>
        </w:rPr>
        <w:drawing>
          <wp:anchor distT="0" distB="0" distL="118745" distR="118745" simplePos="0" relativeHeight="251658287" behindDoc="0" locked="0" layoutInCell="0" allowOverlap="1" wp14:anchorId="46EF9BDA" wp14:editId="713ADF32">
            <wp:simplePos x="0" y="0"/>
            <wp:positionH relativeFrom="page">
              <wp:posOffset>7543800</wp:posOffset>
            </wp:positionH>
            <wp:positionV relativeFrom="page">
              <wp:posOffset>228600</wp:posOffset>
            </wp:positionV>
            <wp:extent cx="2360295" cy="2470785"/>
            <wp:effectExtent l="101600" t="101600" r="103505" b="958215"/>
            <wp:wrapTight wrapText="bothSides">
              <wp:wrapPolygon edited="0">
                <wp:start x="8368" y="-888"/>
                <wp:lineTo x="1860" y="-444"/>
                <wp:lineTo x="1860" y="3109"/>
                <wp:lineTo x="-232" y="3109"/>
                <wp:lineTo x="-930" y="10214"/>
                <wp:lineTo x="-465" y="17320"/>
                <wp:lineTo x="1395" y="17320"/>
                <wp:lineTo x="1395" y="20873"/>
                <wp:lineTo x="0" y="20873"/>
                <wp:lineTo x="-232" y="27534"/>
                <wp:lineTo x="1162" y="27978"/>
                <wp:lineTo x="5114" y="29311"/>
                <wp:lineTo x="5346" y="29755"/>
                <wp:lineTo x="16039" y="29755"/>
                <wp:lineTo x="16271" y="29311"/>
                <wp:lineTo x="20223" y="27978"/>
                <wp:lineTo x="21385" y="24648"/>
                <wp:lineTo x="21617" y="24426"/>
                <wp:lineTo x="18131" y="22205"/>
                <wp:lineTo x="16039" y="20873"/>
                <wp:lineTo x="20223" y="17542"/>
                <wp:lineTo x="20455" y="17320"/>
                <wp:lineTo x="21850" y="13767"/>
                <wp:lineTo x="22315" y="10214"/>
                <wp:lineTo x="21617" y="6662"/>
                <wp:lineTo x="19525" y="2665"/>
                <wp:lineTo x="13714" y="-444"/>
                <wp:lineTo x="13017" y="-888"/>
                <wp:lineTo x="8368" y="-888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7078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17A5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0" allowOverlap="1" wp14:anchorId="7A917BAB" wp14:editId="3A424EBA">
                <wp:simplePos x="0" y="0"/>
                <wp:positionH relativeFrom="page">
                  <wp:posOffset>720725</wp:posOffset>
                </wp:positionH>
                <wp:positionV relativeFrom="page">
                  <wp:posOffset>1447800</wp:posOffset>
                </wp:positionV>
                <wp:extent cx="5807075" cy="1035050"/>
                <wp:effectExtent l="0" t="0" r="0" b="6350"/>
                <wp:wrapTight wrapText="bothSides">
                  <wp:wrapPolygon edited="0">
                    <wp:start x="94" y="0"/>
                    <wp:lineTo x="94" y="21202"/>
                    <wp:lineTo x="21446" y="21202"/>
                    <wp:lineTo x="21446" y="0"/>
                    <wp:lineTo x="94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2DF584" w14:textId="1C91E98B" w:rsidR="00406446" w:rsidRPr="00D60209" w:rsidRDefault="00406446" w:rsidP="00D60209">
                            <w:pPr>
                              <w:pStyle w:val="BodyText3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is a two-part question, as a charity we raise money. We then use this to fund different things at the school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6.75pt;margin-top:114pt;width:457.25pt;height:81.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" mv:complextextbox="1" o:allowincell="f" filled="f" stroked="f">
                <v:textbox inset=",0,,0">
                  <w:txbxContent>
                    <w:p w14:paraId="472DF584" w14:textId="1C91E98B" w:rsidR="00406446" w:rsidRPr="00D60209" w:rsidRDefault="00406446" w:rsidP="00D60209">
                      <w:pPr>
                        <w:pStyle w:val="BodyText3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is a two-part question, as a charity we raise money. We then use this to fund different things at the school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3E7C">
        <w:rPr>
          <w:noProof/>
        </w:rPr>
        <w:drawing>
          <wp:anchor distT="0" distB="0" distL="118745" distR="118745" simplePos="0" relativeHeight="251658275" behindDoc="0" locked="0" layoutInCell="0" allowOverlap="1" wp14:anchorId="1CD2F5F0" wp14:editId="6431ACC9">
            <wp:simplePos x="0" y="0"/>
            <wp:positionH relativeFrom="page">
              <wp:posOffset>556895</wp:posOffset>
            </wp:positionH>
            <wp:positionV relativeFrom="page">
              <wp:posOffset>2946400</wp:posOffset>
            </wp:positionV>
            <wp:extent cx="2727325" cy="2082800"/>
            <wp:effectExtent l="25400" t="25400" r="15875" b="25400"/>
            <wp:wrapTight wrapText="bothSides">
              <wp:wrapPolygon edited="0">
                <wp:start x="-201" y="-263"/>
                <wp:lineTo x="-201" y="21600"/>
                <wp:lineTo x="21525" y="21600"/>
                <wp:lineTo x="21525" y="-263"/>
                <wp:lineTo x="-201" y="-263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828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E7C">
        <w:rPr>
          <w:noProof/>
        </w:rPr>
        <w:drawing>
          <wp:anchor distT="0" distB="0" distL="114300" distR="114300" simplePos="0" relativeHeight="251658274" behindDoc="0" locked="0" layoutInCell="0" allowOverlap="1" wp14:anchorId="60BE887D" wp14:editId="08870BB7">
            <wp:simplePos x="0" y="0"/>
            <wp:positionH relativeFrom="page">
              <wp:posOffset>557160</wp:posOffset>
            </wp:positionH>
            <wp:positionV relativeFrom="page">
              <wp:posOffset>5181600</wp:posOffset>
            </wp:positionV>
            <wp:extent cx="2714359" cy="2035175"/>
            <wp:effectExtent l="25400" t="25400" r="29210" b="22225"/>
            <wp:wrapNone/>
            <wp:docPr id="1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59" cy="20351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3FD918F6" wp14:editId="069F7907">
                <wp:simplePos x="0" y="0"/>
                <wp:positionH relativeFrom="page">
                  <wp:posOffset>720725</wp:posOffset>
                </wp:positionH>
                <wp:positionV relativeFrom="page">
                  <wp:posOffset>589915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95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ADD737" w14:textId="77777777" w:rsidR="00406446" w:rsidRPr="001644CE" w:rsidRDefault="00406446" w:rsidP="00D60209">
                            <w:pPr>
                              <w:pStyle w:val="Heading1"/>
                            </w:pPr>
                            <w:r>
                              <w:t xml:space="preserve">What do we do?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56.75pt;margin-top:46.4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" o:allowincell="f" filled="f" stroked="f">
                <v:textbox inset=",0,,0">
                  <w:txbxContent>
                    <w:p w14:paraId="6CADD737" w14:textId="77777777" w:rsidR="00406446" w:rsidRPr="001644CE" w:rsidRDefault="00406446" w:rsidP="00D60209">
                      <w:pPr>
                        <w:pStyle w:val="Heading1"/>
                      </w:pPr>
                      <w:r>
                        <w:t xml:space="preserve">What do we do?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60209" w:rsidSect="00CF5EBD">
      <w:headerReference w:type="default" r:id="rId18"/>
      <w:headerReference w:type="first" r:id="rId19"/>
      <w:pgSz w:w="16820" w:h="11900" w:orient="landscape"/>
      <w:pgMar w:top="720" w:right="720" w:bottom="720" w:left="720" w:header="720" w:footer="720" w:gutter="0"/>
      <w:cols w:space="720"/>
      <w:titlePg/>
      <w:printerSettings r:id="rId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7D050" w14:textId="77777777" w:rsidR="00E0699B" w:rsidRDefault="00E0699B">
      <w:r>
        <w:separator/>
      </w:r>
    </w:p>
  </w:endnote>
  <w:endnote w:type="continuationSeparator" w:id="0">
    <w:p w14:paraId="153BD49D" w14:textId="77777777" w:rsidR="00E0699B" w:rsidRDefault="00E0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1ECBD" w14:textId="77777777" w:rsidR="00E0699B" w:rsidRDefault="00E0699B">
      <w:r>
        <w:separator/>
      </w:r>
    </w:p>
  </w:footnote>
  <w:footnote w:type="continuationSeparator" w:id="0">
    <w:p w14:paraId="41646A50" w14:textId="77777777" w:rsidR="00E0699B" w:rsidRDefault="00E069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FBBD5" w14:textId="77777777" w:rsidR="00406446" w:rsidRDefault="004064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D8DF928" wp14:editId="5A9C522A">
              <wp:simplePos x="0" y="0"/>
              <wp:positionH relativeFrom="page">
                <wp:posOffset>0</wp:posOffset>
              </wp:positionH>
              <wp:positionV relativeFrom="page">
                <wp:posOffset>1718945</wp:posOffset>
              </wp:positionV>
              <wp:extent cx="10744200" cy="5600700"/>
              <wp:effectExtent l="0" t="0" r="0" b="1270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442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35.35pt;width:846pt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" o:allowincell="f" fillcolor="#c8c8b1 [3214]" stroked="f" strokecolor="#4a7ebb" strokeweight="1.5pt">
              <v:fill color2="#d1282e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EE193" w14:textId="77777777" w:rsidR="00406446" w:rsidRDefault="004064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3A08FEE8" wp14:editId="0627E878">
              <wp:simplePos x="0" y="0"/>
              <wp:positionH relativeFrom="page">
                <wp:posOffset>-685800</wp:posOffset>
              </wp:positionH>
              <wp:positionV relativeFrom="page">
                <wp:posOffset>457200</wp:posOffset>
              </wp:positionV>
              <wp:extent cx="4572000" cy="68580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6858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53.95pt;margin-top:36pt;width:5in;height:540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" o:allowincell="f" fillcolor="#c8c8b1 [3214]" stroked="f" strokecolor="#4a7ebb" strokeweight="1.5pt">
              <v:fill color2="#d1282e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440E036F" wp14:editId="68A689DF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3338830" cy="685800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8830" cy="6858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62.9pt;height:540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" o:allowincell="f" fillcolor="#c8c8b1 [3214]" stroked="f" strokecolor="#4a7ebb" strokeweight="1.5pt">
              <v:fill color2="#d1282e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580413F7" wp14:editId="2F7ED069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3717925" cy="6629400"/>
              <wp:effectExtent l="0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7925" cy="6629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92.75pt;height:522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" o:allowincell="f" fillcolor="#c8c8b1 [3214]" stroked="f" strokecolor="#4a7ebb" strokeweight="1.5pt">
              <v:fill color2="#d1282e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60209"/>
    <w:rsid w:val="00110451"/>
    <w:rsid w:val="001237D0"/>
    <w:rsid w:val="0027736C"/>
    <w:rsid w:val="003532AE"/>
    <w:rsid w:val="00355E27"/>
    <w:rsid w:val="003E3E7C"/>
    <w:rsid w:val="00406446"/>
    <w:rsid w:val="00490793"/>
    <w:rsid w:val="00504434"/>
    <w:rsid w:val="00577AB2"/>
    <w:rsid w:val="005B37FF"/>
    <w:rsid w:val="00844F62"/>
    <w:rsid w:val="009C5D10"/>
    <w:rsid w:val="009F27EA"/>
    <w:rsid w:val="00A12F9D"/>
    <w:rsid w:val="00A30E88"/>
    <w:rsid w:val="00A547FA"/>
    <w:rsid w:val="00BA4D88"/>
    <w:rsid w:val="00C21043"/>
    <w:rsid w:val="00C97488"/>
    <w:rsid w:val="00CF5EBD"/>
    <w:rsid w:val="00D417A5"/>
    <w:rsid w:val="00D60209"/>
    <w:rsid w:val="00D81AA9"/>
    <w:rsid w:val="00E0699B"/>
    <w:rsid w:val="00F31404"/>
    <w:rsid w:val="00FD3179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CF60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heading 5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D1282E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D1282E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D1282E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D1282E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D1282E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D1282E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heading 5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D1282E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D1282E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D1282E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D1282E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D1282E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D1282E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02A793-3BAD-B348-A860-9DE99177D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158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Allen</dc:creator>
  <cp:keywords/>
  <dc:description/>
  <cp:lastModifiedBy>Hollie Allen</cp:lastModifiedBy>
  <cp:revision>6</cp:revision>
  <cp:lastPrinted>2023-06-20T21:50:00Z</cp:lastPrinted>
  <dcterms:created xsi:type="dcterms:W3CDTF">2023-06-20T19:52:00Z</dcterms:created>
  <dcterms:modified xsi:type="dcterms:W3CDTF">2023-06-22T21:27:00Z</dcterms:modified>
  <cp:category/>
</cp:coreProperties>
</file>